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9701" w14:textId="0442B0A2" w:rsidR="00DA51F2" w:rsidRPr="002A7D16" w:rsidRDefault="007A1890" w:rsidP="00C516E5">
      <w:pPr>
        <w:ind w:left="1540" w:hangingChars="700" w:hanging="1540"/>
        <w:rPr>
          <w:rFonts w:ascii="HG丸ｺﾞｼｯｸM-PRO" w:eastAsia="HG丸ｺﾞｼｯｸM-PRO" w:hAnsi="HG丸ｺﾞｼｯｸM-PRO"/>
          <w:lang w:eastAsia="ja-JP"/>
        </w:rPr>
      </w:pPr>
      <w:r w:rsidRPr="002A7D16">
        <w:rPr>
          <w:rFonts w:ascii="HG丸ｺﾞｼｯｸM-PRO" w:eastAsia="HG丸ｺﾞｼｯｸM-PRO" w:hAnsi="HG丸ｺﾞｼｯｸM-PRO"/>
          <w:lang w:eastAsia="ja-JP"/>
        </w:rPr>
        <w:t>（</w:t>
      </w:r>
      <w:r w:rsidR="002A7D16">
        <w:rPr>
          <w:rFonts w:ascii="HG丸ｺﾞｼｯｸM-PRO" w:eastAsia="HG丸ｺﾞｼｯｸM-PRO" w:hAnsi="HG丸ｺﾞｼｯｸM-PRO" w:hint="eastAsia"/>
          <w:lang w:eastAsia="ja-JP"/>
        </w:rPr>
        <w:t>参考様式</w:t>
      </w:r>
      <w:r w:rsidRPr="002A7D16">
        <w:rPr>
          <w:rFonts w:ascii="HG丸ｺﾞｼｯｸM-PRO" w:eastAsia="HG丸ｺﾞｼｯｸM-PRO" w:hAnsi="HG丸ｺﾞｼｯｸM-PRO"/>
          <w:lang w:eastAsia="ja-JP"/>
        </w:rPr>
        <w:t>）</w:t>
      </w:r>
      <w:r w:rsidR="00C516E5">
        <w:rPr>
          <w:rFonts w:ascii="HG丸ｺﾞｼｯｸM-PRO" w:eastAsia="HG丸ｺﾞｼｯｸM-PRO" w:hAnsi="HG丸ｺﾞｼｯｸM-PRO" w:hint="eastAsia"/>
          <w:lang w:eastAsia="ja-JP"/>
        </w:rPr>
        <w:t xml:space="preserve">　</w:t>
      </w:r>
    </w:p>
    <w:p w14:paraId="2B5C6FC7" w14:textId="16C3E066" w:rsidR="007A1890" w:rsidRPr="006B4AF2" w:rsidRDefault="007A1890" w:rsidP="007A1890">
      <w:pPr>
        <w:rPr>
          <w:rFonts w:ascii="HG丸ｺﾞｼｯｸM-PRO" w:eastAsia="HG丸ｺﾞｼｯｸM-PRO" w:hAnsi="HG丸ｺﾞｼｯｸM-PRO"/>
          <w:b/>
          <w:u w:val="single"/>
        </w:rPr>
      </w:pPr>
      <w:proofErr w:type="spellStart"/>
      <w:r w:rsidRPr="006B4AF2">
        <w:rPr>
          <w:rFonts w:ascii="HG丸ｺﾞｼｯｸM-PRO" w:eastAsia="HG丸ｺﾞｼｯｸM-PRO" w:hAnsi="HG丸ｺﾞｼｯｸM-PRO"/>
          <w:b/>
          <w:u w:val="single"/>
        </w:rPr>
        <w:t>企画提案</w:t>
      </w:r>
      <w:proofErr w:type="spellEnd"/>
      <w:r w:rsidR="002A7D16" w:rsidRPr="006B4AF2">
        <w:rPr>
          <w:rFonts w:ascii="HG丸ｺﾞｼｯｸM-PRO" w:eastAsia="HG丸ｺﾞｼｯｸM-PRO" w:hAnsi="HG丸ｺﾞｼｯｸM-PRO" w:hint="eastAsia"/>
          <w:b/>
          <w:u w:val="single"/>
          <w:lang w:eastAsia="ja-JP"/>
        </w:rPr>
        <w:t>（事業計画）</w:t>
      </w:r>
      <w:r w:rsidRPr="006B4AF2">
        <w:rPr>
          <w:rFonts w:ascii="HG丸ｺﾞｼｯｸM-PRO" w:eastAsia="HG丸ｺﾞｼｯｸM-PRO" w:hAnsi="HG丸ｺﾞｼｯｸM-PRO"/>
          <w:b/>
          <w:u w:val="single"/>
        </w:rPr>
        <w:t>書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7A1890" w:rsidRPr="002A7D16" w14:paraId="465BC32D" w14:textId="77777777" w:rsidTr="00671E5B">
        <w:trPr>
          <w:trHeight w:val="922"/>
        </w:trPr>
        <w:tc>
          <w:tcPr>
            <w:tcW w:w="9072" w:type="dxa"/>
            <w:hideMark/>
          </w:tcPr>
          <w:p w14:paraId="18803A1D" w14:textId="78080C37" w:rsidR="000A19FB" w:rsidRDefault="000A19FB" w:rsidP="002A7D16">
            <w:pPr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 xml:space="preserve">１　</w:t>
            </w:r>
            <w:r w:rsidRPr="000A19FB">
              <w:rPr>
                <w:rFonts w:ascii="HG丸ｺﾞｼｯｸM-PRO" w:eastAsia="HG丸ｺﾞｼｯｸM-PRO" w:hAnsi="HG丸ｺﾞｼｯｸM-PRO"/>
                <w:b/>
                <w:lang w:eastAsia="ja-JP"/>
              </w:rPr>
              <w:t>事業者について（運営関連）</w:t>
            </w:r>
          </w:p>
          <w:p w14:paraId="5A0BDB2C" w14:textId="6C597AFC" w:rsidR="000A19FB" w:rsidRPr="006B4AF2" w:rsidRDefault="000A19FB" w:rsidP="000A19FB">
            <w:pPr>
              <w:pStyle w:val="a7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Cs/>
                <w:lang w:eastAsia="ja-JP"/>
              </w:rPr>
              <w:t>事業者全般（運営理念、意欲、安定性等）</w:t>
            </w:r>
          </w:p>
          <w:p w14:paraId="4F00CA30" w14:textId="322C5E61" w:rsidR="000A19FB" w:rsidRPr="006B4AF2" w:rsidRDefault="000A19FB" w:rsidP="000A19FB">
            <w:pPr>
              <w:pStyle w:val="a7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Cs/>
                <w:lang w:eastAsia="ja-JP"/>
              </w:rPr>
              <w:t>組織運営に関する事項</w:t>
            </w:r>
          </w:p>
          <w:p w14:paraId="0CCA423D" w14:textId="445D3A09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7A1890" w:rsidRPr="002A7D16" w14:paraId="3B9416F6" w14:textId="77777777" w:rsidTr="00671E5B">
        <w:trPr>
          <w:trHeight w:val="922"/>
        </w:trPr>
        <w:tc>
          <w:tcPr>
            <w:tcW w:w="9072" w:type="dxa"/>
          </w:tcPr>
          <w:p w14:paraId="495B64D9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238A7F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29034A6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140AB8E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9024BF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829135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AD84E9E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74CE4F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BF8518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05BE582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82642DA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EDF8D6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3B5FEAD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7F7FAC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F5C8C8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C879732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8C01A9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BADF4C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63F0F6FE" w14:textId="69A22376" w:rsidR="007A1890" w:rsidRPr="002A7D16" w:rsidRDefault="007A1890" w:rsidP="007A1890">
      <w:pPr>
        <w:rPr>
          <w:rFonts w:ascii="HG丸ｺﾞｼｯｸM-PRO" w:eastAsia="HG丸ｺﾞｼｯｸM-PRO" w:hAnsi="HG丸ｺﾞｼｯｸM-PRO"/>
          <w:b/>
          <w:lang w:eastAsia="ja-JP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7A1890" w:rsidRPr="002A7D16" w14:paraId="154586BF" w14:textId="77777777" w:rsidTr="00671E5B">
        <w:trPr>
          <w:trHeight w:val="990"/>
        </w:trPr>
        <w:tc>
          <w:tcPr>
            <w:tcW w:w="9072" w:type="dxa"/>
            <w:hideMark/>
          </w:tcPr>
          <w:p w14:paraId="2E40518E" w14:textId="3EA0EE87" w:rsidR="002A7D16" w:rsidRDefault="000A19FB" w:rsidP="002A7D16">
            <w:pPr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lastRenderedPageBreak/>
              <w:t xml:space="preserve">２　</w:t>
            </w:r>
            <w:r w:rsidRPr="000A19FB">
              <w:rPr>
                <w:rFonts w:ascii="HG丸ｺﾞｼｯｸM-PRO" w:eastAsia="HG丸ｺﾞｼｯｸM-PRO" w:hAnsi="HG丸ｺﾞｼｯｸM-PRO"/>
                <w:b/>
                <w:lang w:eastAsia="ja-JP"/>
              </w:rPr>
              <w:t>事業者について（財務関連）</w:t>
            </w:r>
          </w:p>
          <w:p w14:paraId="55255BF4" w14:textId="1A2EA519" w:rsidR="007A1890" w:rsidRPr="00DA51F2" w:rsidRDefault="000A19FB" w:rsidP="00DA51F2">
            <w:pPr>
              <w:pStyle w:val="a7"/>
              <w:numPr>
                <w:ilvl w:val="0"/>
                <w:numId w:val="9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686741">
              <w:rPr>
                <w:rFonts w:ascii="HG丸ｺﾞｼｯｸM-PRO" w:eastAsia="HG丸ｺﾞｼｯｸM-PRO" w:hAnsi="HG丸ｺﾞｼｯｸM-PRO"/>
                <w:lang w:eastAsia="ja-JP"/>
              </w:rPr>
              <w:t>事業者の財務に関する事項</w:t>
            </w:r>
          </w:p>
        </w:tc>
      </w:tr>
      <w:tr w:rsidR="007A1890" w:rsidRPr="002A7D16" w14:paraId="7533ABA6" w14:textId="77777777" w:rsidTr="004B0624">
        <w:trPr>
          <w:trHeight w:val="11262"/>
        </w:trPr>
        <w:tc>
          <w:tcPr>
            <w:tcW w:w="9072" w:type="dxa"/>
          </w:tcPr>
          <w:p w14:paraId="274EFE7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C84F419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39526E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C01E16D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F320250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C8FB0A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F7988D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4831ED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542A7D9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92DFAD6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3FCB6C3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0FC3A91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75FC3D1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FE7D53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BEB3982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A09EF3D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A2BEE2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25BEC5E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B878D5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A462F7A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B213D25" w14:textId="4A8C4BB5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07D35C42" w14:textId="629E6BE7" w:rsidR="007A1890" w:rsidRPr="002A7D16" w:rsidRDefault="007A1890" w:rsidP="007A1890">
      <w:pPr>
        <w:rPr>
          <w:rFonts w:ascii="HG丸ｺﾞｼｯｸM-PRO" w:eastAsia="HG丸ｺﾞｼｯｸM-PRO" w:hAnsi="HG丸ｺﾞｼｯｸM-PRO"/>
          <w:b/>
          <w:lang w:eastAsia="ja-JP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9"/>
      </w:tblGrid>
      <w:tr w:rsidR="007A1890" w:rsidRPr="002A7D16" w14:paraId="146FFB0D" w14:textId="77777777" w:rsidTr="00671E5B">
        <w:trPr>
          <w:trHeight w:val="990"/>
        </w:trPr>
        <w:tc>
          <w:tcPr>
            <w:tcW w:w="8959" w:type="dxa"/>
            <w:hideMark/>
          </w:tcPr>
          <w:p w14:paraId="5286F238" w14:textId="694A0CF1" w:rsidR="002A7D16" w:rsidRDefault="000A19FB" w:rsidP="002A7D16">
            <w:pPr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lastRenderedPageBreak/>
              <w:t xml:space="preserve">３　</w:t>
            </w:r>
            <w:r w:rsidRPr="000A19FB">
              <w:rPr>
                <w:rFonts w:ascii="HG丸ｺﾞｼｯｸM-PRO" w:eastAsia="HG丸ｺﾞｼｯｸM-PRO" w:hAnsi="HG丸ｺﾞｼｯｸM-PRO"/>
                <w:b/>
                <w:lang w:eastAsia="ja-JP"/>
              </w:rPr>
              <w:t>保育所運営に当たっての基本的な考え方等について</w:t>
            </w:r>
          </w:p>
          <w:p w14:paraId="6051AE9F" w14:textId="6C1B076E" w:rsidR="000A19FB" w:rsidRPr="000A19FB" w:rsidRDefault="000A19FB" w:rsidP="000A19FB">
            <w:pPr>
              <w:pStyle w:val="a7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保育園運営に関する基本的な考え方・理念</w:t>
            </w:r>
          </w:p>
          <w:p w14:paraId="49E4DDBA" w14:textId="12959122" w:rsidR="000A19FB" w:rsidRPr="000A19FB" w:rsidRDefault="000A19FB" w:rsidP="000A19FB">
            <w:pPr>
              <w:pStyle w:val="a7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保育園の運営方針</w:t>
            </w:r>
          </w:p>
          <w:p w14:paraId="2BDB3AEA" w14:textId="729E727A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7A1890" w:rsidRPr="002A7D16" w14:paraId="766DAD91" w14:textId="77777777" w:rsidTr="00671E5B">
        <w:trPr>
          <w:trHeight w:val="990"/>
        </w:trPr>
        <w:tc>
          <w:tcPr>
            <w:tcW w:w="8959" w:type="dxa"/>
          </w:tcPr>
          <w:p w14:paraId="26FEE59C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BBB5AE1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D9A2EF8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F08DA01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1A02039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700E599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87515F2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ED7A5F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2064E98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701E599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ED20A41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AE03A20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722C7A6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C52060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1BEAC91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AEEDE9E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8DEFFC3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E069453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D75237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D4A4CB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25BC9662" w14:textId="253E686A" w:rsidR="007A1890" w:rsidRPr="002A7D16" w:rsidRDefault="007A1890" w:rsidP="007A1890">
      <w:pPr>
        <w:rPr>
          <w:rFonts w:ascii="HG丸ｺﾞｼｯｸM-PRO" w:eastAsia="HG丸ｺﾞｼｯｸM-PRO" w:hAnsi="HG丸ｺﾞｼｯｸM-PRO"/>
          <w:b/>
          <w:lang w:eastAsia="ja-JP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9"/>
      </w:tblGrid>
      <w:tr w:rsidR="007A1890" w:rsidRPr="002A7D16" w14:paraId="72D991DF" w14:textId="77777777" w:rsidTr="00671E5B">
        <w:trPr>
          <w:trHeight w:val="990"/>
        </w:trPr>
        <w:tc>
          <w:tcPr>
            <w:tcW w:w="8959" w:type="dxa"/>
            <w:hideMark/>
          </w:tcPr>
          <w:p w14:paraId="4EE1E832" w14:textId="7968786E" w:rsidR="002A7D16" w:rsidRDefault="000A19FB" w:rsidP="002A7D16">
            <w:pPr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lastRenderedPageBreak/>
              <w:t xml:space="preserve">４　</w:t>
            </w:r>
            <w:r w:rsidRPr="000A19FB">
              <w:rPr>
                <w:rFonts w:ascii="HG丸ｺﾞｼｯｸM-PRO" w:eastAsia="HG丸ｺﾞｼｯｸM-PRO" w:hAnsi="HG丸ｺﾞｼｯｸM-PRO"/>
                <w:b/>
                <w:lang w:eastAsia="ja-JP"/>
              </w:rPr>
              <w:t xml:space="preserve">保育課程、指導計画、保育目標について　</w:t>
            </w:r>
          </w:p>
          <w:p w14:paraId="6314AD35" w14:textId="292A0D5A" w:rsidR="000A19FB" w:rsidRPr="000A19FB" w:rsidRDefault="000A19FB" w:rsidP="000A19FB">
            <w:pPr>
              <w:pStyle w:val="a7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bCs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bCs/>
                <w:lang w:eastAsia="ja-JP"/>
              </w:rPr>
              <w:t>保育課程・指導計画</w:t>
            </w:r>
          </w:p>
          <w:p w14:paraId="661AB1F6" w14:textId="7EC33619" w:rsidR="000A19FB" w:rsidRPr="000A19FB" w:rsidRDefault="000A19FB" w:rsidP="000A19FB">
            <w:pPr>
              <w:pStyle w:val="a7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bCs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bCs/>
                <w:lang w:eastAsia="ja-JP"/>
              </w:rPr>
              <w:t>個々の保育目標（発達状況への配慮）</w:t>
            </w:r>
          </w:p>
          <w:p w14:paraId="334ED8A2" w14:textId="6638779B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bCs/>
                <w:lang w:eastAsia="ja-JP"/>
              </w:rPr>
            </w:pPr>
          </w:p>
        </w:tc>
      </w:tr>
      <w:tr w:rsidR="007A1890" w:rsidRPr="002A7D16" w14:paraId="56EDB22E" w14:textId="77777777" w:rsidTr="00671E5B">
        <w:trPr>
          <w:trHeight w:val="990"/>
        </w:trPr>
        <w:tc>
          <w:tcPr>
            <w:tcW w:w="8959" w:type="dxa"/>
          </w:tcPr>
          <w:p w14:paraId="1FBDFBBE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66F78DF" w14:textId="77777777" w:rsidR="007A1890" w:rsidRPr="000A19FB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D7CDC7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A23098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D30D495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5584AD8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73C1DE8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854142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C9662A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05380E0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E83F3E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730DFA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900D187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F72E2F0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578E230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98A0C7B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00D7146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EBF52CF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CD8BADF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37DA9F4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6EF38832" w14:textId="7A8925A0" w:rsidR="007A1890" w:rsidRPr="002A7D16" w:rsidRDefault="007A1890" w:rsidP="007A1890">
      <w:pPr>
        <w:rPr>
          <w:rFonts w:ascii="HG丸ｺﾞｼｯｸM-PRO" w:eastAsia="HG丸ｺﾞｼｯｸM-PRO" w:hAnsi="HG丸ｺﾞｼｯｸM-PRO"/>
          <w:b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7A1890" w:rsidRPr="002A7D16" w14:paraId="36D12111" w14:textId="77777777" w:rsidTr="00671E5B">
        <w:trPr>
          <w:trHeight w:val="990"/>
        </w:trPr>
        <w:tc>
          <w:tcPr>
            <w:tcW w:w="8692" w:type="dxa"/>
            <w:hideMark/>
          </w:tcPr>
          <w:p w14:paraId="28B4C92A" w14:textId="7A7876A2" w:rsidR="002A7D16" w:rsidRDefault="000A19FB" w:rsidP="002A7D16">
            <w:pPr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lastRenderedPageBreak/>
              <w:t xml:space="preserve">５　</w:t>
            </w:r>
            <w:r w:rsidRPr="000A19FB">
              <w:rPr>
                <w:rFonts w:ascii="HG丸ｺﾞｼｯｸM-PRO" w:eastAsia="HG丸ｺﾞｼｯｸM-PRO" w:hAnsi="HG丸ｺﾞｼｯｸM-PRO"/>
                <w:b/>
                <w:lang w:eastAsia="ja-JP"/>
              </w:rPr>
              <w:t>特別保育対策事業等について</w:t>
            </w:r>
          </w:p>
          <w:p w14:paraId="5685D54F" w14:textId="339C176C" w:rsidR="000A19FB" w:rsidRPr="000A19FB" w:rsidRDefault="000A19FB" w:rsidP="000A19FB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延長保育への対応</w:t>
            </w:r>
          </w:p>
          <w:p w14:paraId="498FFAFA" w14:textId="408EC79A" w:rsidR="000A19FB" w:rsidRDefault="000A19FB" w:rsidP="000A19FB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産休明け保育への対応</w:t>
            </w:r>
          </w:p>
          <w:p w14:paraId="5F42DEFE" w14:textId="7E0E8620" w:rsidR="000A19FB" w:rsidRDefault="000A19FB" w:rsidP="000A19FB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一時保育への対応</w:t>
            </w:r>
          </w:p>
          <w:p w14:paraId="3E154EA0" w14:textId="28CE62EC" w:rsidR="000A19FB" w:rsidRDefault="000A19FB" w:rsidP="000A19FB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障害児保育への対応</w:t>
            </w:r>
          </w:p>
          <w:p w14:paraId="410D399C" w14:textId="6C31623F" w:rsidR="000A19FB" w:rsidRPr="005E279A" w:rsidRDefault="000A19FB" w:rsidP="005E279A">
            <w:pPr>
              <w:pStyle w:val="a7"/>
              <w:numPr>
                <w:ilvl w:val="0"/>
                <w:numId w:val="4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障害児以外の配慮を要する子への対応</w:t>
            </w:r>
          </w:p>
          <w:p w14:paraId="28F76B03" w14:textId="0555AAAF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7A1890" w:rsidRPr="002A7D16" w14:paraId="208944E9" w14:textId="77777777" w:rsidTr="005E279A">
        <w:trPr>
          <w:trHeight w:val="9010"/>
        </w:trPr>
        <w:tc>
          <w:tcPr>
            <w:tcW w:w="8692" w:type="dxa"/>
          </w:tcPr>
          <w:p w14:paraId="10EAF36D" w14:textId="77777777" w:rsidR="007A1890" w:rsidRPr="002A7D16" w:rsidRDefault="007A1890" w:rsidP="007A1890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4D256DD8" w14:textId="77777777" w:rsidR="007A1890" w:rsidRPr="002A7D16" w:rsidRDefault="007A1890" w:rsidP="007A1890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2A7D16" w:rsidRPr="002A7D16" w14:paraId="2FE3356B" w14:textId="77777777" w:rsidTr="002F1E7D">
        <w:trPr>
          <w:trHeight w:val="990"/>
        </w:trPr>
        <w:tc>
          <w:tcPr>
            <w:tcW w:w="8692" w:type="dxa"/>
            <w:hideMark/>
          </w:tcPr>
          <w:p w14:paraId="2179D3A5" w14:textId="05B3F689" w:rsidR="002A7D16" w:rsidRPr="006B4AF2" w:rsidRDefault="000A19FB" w:rsidP="002F1E7D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 w:hint="eastAsia"/>
                <w:b/>
                <w:bCs/>
                <w:lang w:eastAsia="ja-JP"/>
              </w:rPr>
              <w:lastRenderedPageBreak/>
              <w:t xml:space="preserve">６　</w:t>
            </w: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t xml:space="preserve">健康管理、衛生管理、疾病対応等について　</w:t>
            </w:r>
          </w:p>
          <w:p w14:paraId="462DF38D" w14:textId="19627178" w:rsidR="000A19FB" w:rsidRPr="000A19FB" w:rsidRDefault="000A19FB" w:rsidP="000A19FB">
            <w:pPr>
              <w:pStyle w:val="a7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健康管理</w:t>
            </w:r>
          </w:p>
          <w:p w14:paraId="2466DE14" w14:textId="53F8D02D" w:rsidR="000A19FB" w:rsidRDefault="000A19FB" w:rsidP="000A19FB">
            <w:pPr>
              <w:pStyle w:val="a7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医療機関との連携</w:t>
            </w:r>
          </w:p>
          <w:p w14:paraId="0ABF3B45" w14:textId="560790C0" w:rsidR="000A19FB" w:rsidRDefault="000A19FB" w:rsidP="000A19FB">
            <w:pPr>
              <w:pStyle w:val="a7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感染症に対する対応（予防対策）</w:t>
            </w:r>
          </w:p>
          <w:p w14:paraId="3BF3594C" w14:textId="6085622C" w:rsidR="000A19FB" w:rsidRDefault="000A19FB" w:rsidP="000A19FB">
            <w:pPr>
              <w:pStyle w:val="a7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施設における衛生管理</w:t>
            </w:r>
          </w:p>
          <w:p w14:paraId="373B4B1D" w14:textId="01CC3E37" w:rsidR="000A19FB" w:rsidRPr="000A19FB" w:rsidRDefault="000A19FB" w:rsidP="000A19FB">
            <w:pPr>
              <w:pStyle w:val="a7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0A19FB">
              <w:rPr>
                <w:rFonts w:ascii="HG丸ｺﾞｼｯｸM-PRO" w:eastAsia="HG丸ｺﾞｼｯｸM-PRO" w:hAnsi="HG丸ｺﾞｼｯｸM-PRO"/>
                <w:lang w:eastAsia="ja-JP"/>
              </w:rPr>
              <w:t>給食衛生管理</w:t>
            </w:r>
          </w:p>
          <w:p w14:paraId="59B92C3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2A7D16" w:rsidRPr="002A7D16" w14:paraId="475BE547" w14:textId="77777777" w:rsidTr="00C516E5">
        <w:trPr>
          <w:trHeight w:val="9152"/>
        </w:trPr>
        <w:tc>
          <w:tcPr>
            <w:tcW w:w="8692" w:type="dxa"/>
          </w:tcPr>
          <w:p w14:paraId="3494B12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2B77A7AA" w14:textId="77777777" w:rsidR="002A7D16" w:rsidRPr="002A7D16" w:rsidRDefault="002A7D16" w:rsidP="002A7D16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2A7D16" w:rsidRPr="002A7D16" w14:paraId="0C065BB7" w14:textId="77777777" w:rsidTr="002F1E7D">
        <w:trPr>
          <w:trHeight w:val="990"/>
        </w:trPr>
        <w:tc>
          <w:tcPr>
            <w:tcW w:w="8692" w:type="dxa"/>
            <w:hideMark/>
          </w:tcPr>
          <w:p w14:paraId="3A3ACD1C" w14:textId="07AE9B24" w:rsidR="002A7D16" w:rsidRPr="006B4AF2" w:rsidRDefault="000A19FB" w:rsidP="002F1E7D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 w:hint="eastAsia"/>
                <w:b/>
                <w:bCs/>
                <w:lang w:eastAsia="ja-JP"/>
              </w:rPr>
              <w:lastRenderedPageBreak/>
              <w:t xml:space="preserve">７　</w:t>
            </w:r>
            <w:r w:rsidR="00D06FA6"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t xml:space="preserve">安全管理、危機管理について　</w:t>
            </w:r>
          </w:p>
          <w:p w14:paraId="388EA472" w14:textId="46EE1307" w:rsidR="00D06FA6" w:rsidRPr="00D06FA6" w:rsidRDefault="00D06FA6" w:rsidP="00D06FA6">
            <w:pPr>
              <w:pStyle w:val="a7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事故防止（事故等への対応）</w:t>
            </w:r>
          </w:p>
          <w:p w14:paraId="376C0AFB" w14:textId="720FABFA" w:rsidR="00D06FA6" w:rsidRDefault="00D06FA6" w:rsidP="00D06FA6">
            <w:pPr>
              <w:pStyle w:val="a7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安全対策</w:t>
            </w:r>
          </w:p>
          <w:p w14:paraId="2CE72962" w14:textId="01612AE2" w:rsidR="00D06FA6" w:rsidRDefault="00D06FA6" w:rsidP="00D06FA6">
            <w:pPr>
              <w:pStyle w:val="a7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避難訓練</w:t>
            </w:r>
          </w:p>
          <w:p w14:paraId="0A643783" w14:textId="4C8107FF" w:rsidR="00D06FA6" w:rsidRPr="00D06FA6" w:rsidRDefault="00D06FA6" w:rsidP="00D06FA6">
            <w:pPr>
              <w:pStyle w:val="a7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不審者への対応</w:t>
            </w:r>
          </w:p>
          <w:p w14:paraId="7CDB819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2A7D16" w:rsidRPr="002A7D16" w14:paraId="7A732FFF" w14:textId="77777777" w:rsidTr="00C516E5">
        <w:trPr>
          <w:trHeight w:val="7803"/>
        </w:trPr>
        <w:tc>
          <w:tcPr>
            <w:tcW w:w="8692" w:type="dxa"/>
          </w:tcPr>
          <w:p w14:paraId="6AF92C42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423C354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B096853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2F406E7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6B9A215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A8BFB7C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73BA7A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69A8E53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252E0E4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08A6365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813E7F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EB7CDFF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C66777F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4717690" w14:textId="77777777" w:rsid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212D750" w14:textId="77777777" w:rsidR="00C516E5" w:rsidRDefault="00C516E5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8B7F779" w14:textId="77777777" w:rsidR="00C516E5" w:rsidRDefault="00C516E5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263574E" w14:textId="77777777" w:rsidR="00C516E5" w:rsidRPr="002A7D16" w:rsidRDefault="00C516E5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FDE33BA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30054A24" w14:textId="77777777" w:rsidR="002A7D16" w:rsidRPr="002A7D16" w:rsidRDefault="002A7D16" w:rsidP="002A7D16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2A7D16" w:rsidRPr="002A7D16" w14:paraId="00F6DE44" w14:textId="77777777" w:rsidTr="002F1E7D">
        <w:trPr>
          <w:trHeight w:val="990"/>
        </w:trPr>
        <w:tc>
          <w:tcPr>
            <w:tcW w:w="8692" w:type="dxa"/>
            <w:hideMark/>
          </w:tcPr>
          <w:p w14:paraId="34DB4D67" w14:textId="623996E1" w:rsidR="002A7D16" w:rsidRPr="006B4AF2" w:rsidRDefault="00D06FA6" w:rsidP="002F1E7D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 w:hint="eastAsia"/>
                <w:b/>
                <w:bCs/>
                <w:lang w:eastAsia="ja-JP"/>
              </w:rPr>
              <w:lastRenderedPageBreak/>
              <w:t xml:space="preserve">８　</w:t>
            </w: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t xml:space="preserve">給食について　</w:t>
            </w:r>
          </w:p>
          <w:p w14:paraId="74E6CBA3" w14:textId="71759CD8" w:rsidR="00D06FA6" w:rsidRPr="00D06FA6" w:rsidRDefault="00D06FA6" w:rsidP="00D06FA6">
            <w:pPr>
              <w:pStyle w:val="a7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給食への取り組み</w:t>
            </w:r>
          </w:p>
          <w:p w14:paraId="4F2C4C3D" w14:textId="2E31EF68" w:rsidR="00D06FA6" w:rsidRDefault="00D06FA6" w:rsidP="00D06FA6">
            <w:pPr>
              <w:pStyle w:val="a7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給食材料</w:t>
            </w:r>
          </w:p>
          <w:p w14:paraId="1FA64A6E" w14:textId="0D2B2925" w:rsidR="00D06FA6" w:rsidRPr="00D06FA6" w:rsidRDefault="00D06FA6" w:rsidP="00D06FA6">
            <w:pPr>
              <w:pStyle w:val="a7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食物アレルギー対策</w:t>
            </w:r>
          </w:p>
          <w:p w14:paraId="5C3539CA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2A7D16" w:rsidRPr="002A7D16" w14:paraId="2966D0CB" w14:textId="77777777" w:rsidTr="004B0624">
        <w:trPr>
          <w:trHeight w:val="10072"/>
        </w:trPr>
        <w:tc>
          <w:tcPr>
            <w:tcW w:w="8692" w:type="dxa"/>
          </w:tcPr>
          <w:p w14:paraId="19B98F0D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EB1AFF9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1B8EF64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EC477D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2373D64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C3B0995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FEB7451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6DA237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98E5BA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55DDE18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D1E17CF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68438EA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988453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BD54C5D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8751854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F331CAA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1746581" w14:textId="77777777" w:rsidR="002A7D16" w:rsidRPr="002A7D16" w:rsidRDefault="002A7D16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6864C7CC" w14:textId="77777777" w:rsidR="002A7D16" w:rsidRPr="002A7D16" w:rsidRDefault="002A7D16" w:rsidP="002A7D16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2A7D16" w:rsidRPr="002A7D16" w14:paraId="5D03B1CD" w14:textId="77777777" w:rsidTr="002F1E7D">
        <w:trPr>
          <w:trHeight w:val="990"/>
        </w:trPr>
        <w:tc>
          <w:tcPr>
            <w:tcW w:w="8692" w:type="dxa"/>
            <w:hideMark/>
          </w:tcPr>
          <w:p w14:paraId="0AAABBA0" w14:textId="45331EB8" w:rsidR="002A7D16" w:rsidRPr="006B4AF2" w:rsidRDefault="00D06FA6" w:rsidP="002F1E7D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 w:hint="eastAsia"/>
                <w:b/>
                <w:bCs/>
                <w:lang w:eastAsia="ja-JP"/>
              </w:rPr>
              <w:lastRenderedPageBreak/>
              <w:t xml:space="preserve">９　</w:t>
            </w: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t>家庭との連絡・連携、保護者の意向の反映について</w:t>
            </w:r>
          </w:p>
          <w:p w14:paraId="6F9F38CB" w14:textId="08DA6937" w:rsidR="00D06FA6" w:rsidRPr="00D06FA6" w:rsidRDefault="00D06FA6" w:rsidP="00D06FA6">
            <w:pPr>
              <w:pStyle w:val="a7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家庭との連絡・連携について</w:t>
            </w:r>
          </w:p>
          <w:p w14:paraId="5293BD85" w14:textId="3B1CA11A" w:rsidR="00D06FA6" w:rsidRDefault="00D06FA6" w:rsidP="00D06FA6">
            <w:pPr>
              <w:pStyle w:val="a7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家庭との相談体制・情報交換</w:t>
            </w:r>
          </w:p>
          <w:p w14:paraId="18882690" w14:textId="10658812" w:rsidR="00D06FA6" w:rsidRPr="00D06FA6" w:rsidRDefault="00D06FA6" w:rsidP="00D06FA6">
            <w:pPr>
              <w:pStyle w:val="a7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D06FA6">
              <w:rPr>
                <w:rFonts w:ascii="HG丸ｺﾞｼｯｸM-PRO" w:eastAsia="HG丸ｺﾞｼｯｸM-PRO" w:hAnsi="HG丸ｺﾞｼｯｸM-PRO"/>
                <w:lang w:eastAsia="ja-JP"/>
              </w:rPr>
              <w:t>保護者の意向の反映</w:t>
            </w:r>
          </w:p>
          <w:p w14:paraId="52ECAF08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  <w:tr w:rsidR="002A7D16" w:rsidRPr="002A7D16" w14:paraId="0D00639A" w14:textId="77777777" w:rsidTr="00C516E5">
        <w:trPr>
          <w:trHeight w:val="10073"/>
        </w:trPr>
        <w:tc>
          <w:tcPr>
            <w:tcW w:w="8692" w:type="dxa"/>
          </w:tcPr>
          <w:p w14:paraId="71C8F4E3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567AC7D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5511359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260124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AAAED1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A555788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70BC948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A35B6EF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9B7B84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8246FC0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8E0064C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55E5A85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FC349A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271FA46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99B42D2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45F41A3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2F8C73E" w14:textId="77777777" w:rsidR="002A7D16" w:rsidRPr="002A7D16" w:rsidRDefault="002A7D16" w:rsidP="002F1E7D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62F9C8C2" w14:textId="77777777" w:rsidR="002A7D16" w:rsidRPr="002A7D16" w:rsidRDefault="002A7D16" w:rsidP="002A7D16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70B0B152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28EE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１０　苦情対応について</w:t>
            </w:r>
          </w:p>
          <w:p w14:paraId="5325EAE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（１）苦情対応</w:t>
            </w:r>
          </w:p>
        </w:tc>
      </w:tr>
      <w:tr w:rsidR="00C516E5" w:rsidRPr="00C516E5" w14:paraId="693C1861" w14:textId="77777777" w:rsidTr="00F3092C">
        <w:trPr>
          <w:trHeight w:val="11262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931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00AE6B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D42FDD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E11BDE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9AF571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6AC866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3AC61E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735926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D3E099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0033BC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7190B4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6D1547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7A1519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2C3406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789AA1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7503BC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C123D4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2C67E0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3DE92B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CAF2FB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BB4916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41801EE6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435A5DD8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3957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１１　児童虐待への対策等について</w:t>
            </w:r>
          </w:p>
          <w:p w14:paraId="675AAC0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（１）虐待防止の取り組み</w:t>
            </w:r>
          </w:p>
          <w:p w14:paraId="1C855D5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（２）虐待の疑い若しくは虐待がある場合の対応について</w:t>
            </w:r>
          </w:p>
        </w:tc>
      </w:tr>
      <w:tr w:rsidR="00C516E5" w:rsidRPr="00C516E5" w14:paraId="11214A44" w14:textId="77777777" w:rsidTr="004B0624">
        <w:trPr>
          <w:trHeight w:val="10745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0AB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DDC351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3ED051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6EA73B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B6529D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302DD1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FE8C03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F22669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5C71F6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30B824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B911CC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908FED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925591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8D6CEA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3C2783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68BB65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8E017C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7FE03A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6DE813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A58F0F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452AC2F5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1644E5B1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09F2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１２　職員配置・職員研修について</w:t>
            </w:r>
          </w:p>
          <w:p w14:paraId="753853B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（１）職員の確保</w:t>
            </w:r>
          </w:p>
          <w:p w14:paraId="0CEF91C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 xml:space="preserve">　※</w:t>
            </w:r>
            <w:r w:rsidRPr="00C516E5">
              <w:rPr>
                <w:rFonts w:ascii="HG丸ｺﾞｼｯｸM-PRO" w:eastAsia="HG丸ｺﾞｼｯｸM-PRO" w:hAnsi="HG丸ｺﾞｼｯｸM-PRO"/>
                <w:bCs/>
                <w:u w:val="single"/>
                <w:lang w:eastAsia="ja-JP"/>
              </w:rPr>
              <w:t>令和８年１２月２５日に施行が予定されている「こども性暴力防止法」への対応についても示してください。</w:t>
            </w:r>
          </w:p>
          <w:p w14:paraId="5DB86F7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（２）職員の配置（経験年数のバランス等）</w:t>
            </w:r>
          </w:p>
          <w:p w14:paraId="0798D87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（３）職員の育成、技術向上</w:t>
            </w:r>
          </w:p>
          <w:p w14:paraId="0DB5E5F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（４）職員の研修体制</w:t>
            </w:r>
          </w:p>
        </w:tc>
      </w:tr>
      <w:tr w:rsidR="00C516E5" w:rsidRPr="00C516E5" w14:paraId="74147CB8" w14:textId="77777777" w:rsidTr="00C516E5">
        <w:trPr>
          <w:trHeight w:val="883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0C4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51018DE3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7C98D846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1ECC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１３　地域交流及び地域子育て支援について</w:t>
            </w:r>
          </w:p>
          <w:p w14:paraId="6383501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（１）保護者や地域の子育て家庭の保育相談</w:t>
            </w:r>
          </w:p>
          <w:p w14:paraId="3FA3CC2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（２）地域の子育て支援について（育児情報）</w:t>
            </w:r>
          </w:p>
          <w:p w14:paraId="09DCF46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（３）施設開放</w:t>
            </w:r>
          </w:p>
        </w:tc>
      </w:tr>
      <w:tr w:rsidR="00C516E5" w:rsidRPr="00C516E5" w14:paraId="60312F92" w14:textId="77777777" w:rsidTr="00F3092C">
        <w:trPr>
          <w:trHeight w:val="10214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F2D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24ABE7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87974D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684D40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0C785B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161572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E5A652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CE7D3D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644E95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CB7F48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82D0E7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390341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E2AEF7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59FAEC99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0D967C22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8D64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１４　情報の開示及び個人情報の取り扱いについて</w:t>
            </w:r>
          </w:p>
          <w:p w14:paraId="4263E6B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（１）利用者に関する記録の管理体制について</w:t>
            </w:r>
          </w:p>
        </w:tc>
      </w:tr>
      <w:tr w:rsidR="00C516E5" w:rsidRPr="00C516E5" w14:paraId="4437ED37" w14:textId="77777777" w:rsidTr="00F3092C">
        <w:trPr>
          <w:trHeight w:val="11262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D7A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D72F1F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DB8B28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1A6725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97D200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042EE7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2C2DBA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870F3F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04B952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EA5FE5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11A3AA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648C84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136FFD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0E30773" w14:textId="77777777" w:rsid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00C6812" w14:textId="77777777" w:rsid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5E9C50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30942AC0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03508342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E470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１５　関係機関及び小学校との連携について</w:t>
            </w:r>
          </w:p>
          <w:p w14:paraId="04A06A9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（１）関係機関との連携</w:t>
            </w:r>
          </w:p>
          <w:p w14:paraId="1926DF4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（２）小学校との連携</w:t>
            </w:r>
          </w:p>
        </w:tc>
      </w:tr>
      <w:tr w:rsidR="00C516E5" w:rsidRPr="00C516E5" w14:paraId="1913AD2C" w14:textId="77777777" w:rsidTr="004B0624">
        <w:trPr>
          <w:trHeight w:val="10745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33F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57FA03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C335CD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97E6B2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1E2252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BB7ABB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043A34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DDC018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C32B7E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0C63DD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03F0C9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DD1D7A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2D4CEF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22E73E9D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5DBC9498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C768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１６　既存保育園在園児の移行について</w:t>
            </w:r>
          </w:p>
          <w:p w14:paraId="3B43A75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（１）円滑な移行をすすめるための方法（期間、方法、移行期間中の職員の配置、移行に関して重視する点）</w:t>
            </w:r>
          </w:p>
          <w:p w14:paraId="2D7878A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（２）保護者の不安の解消</w:t>
            </w:r>
          </w:p>
          <w:p w14:paraId="01BA28D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（３）引継ぎの重要性の認識、行事等の引き継ぎ方</w:t>
            </w:r>
          </w:p>
        </w:tc>
      </w:tr>
      <w:tr w:rsidR="00C516E5" w:rsidRPr="00C516E5" w14:paraId="41150177" w14:textId="77777777" w:rsidTr="00C516E5">
        <w:trPr>
          <w:trHeight w:val="9878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6DA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28561F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20B954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16A6AC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A8F580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8308EB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9E090B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71DD00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DC31BF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5DE5FC2F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0DBEF195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7BA0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１７　施設整備計画について</w:t>
            </w:r>
          </w:p>
          <w:p w14:paraId="272E949B" w14:textId="4107C843" w:rsidR="00B7050B" w:rsidRDefault="00C516E5" w:rsidP="00B7050B">
            <w:pPr>
              <w:pStyle w:val="a7"/>
              <w:numPr>
                <w:ilvl w:val="0"/>
                <w:numId w:val="10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B7050B">
              <w:rPr>
                <w:rFonts w:ascii="HG丸ｺﾞｼｯｸM-PRO" w:eastAsia="HG丸ｺﾞｼｯｸM-PRO" w:hAnsi="HG丸ｺﾞｼｯｸM-PRO"/>
                <w:lang w:eastAsia="ja-JP"/>
              </w:rPr>
              <w:t>保育所整備の考え方</w:t>
            </w:r>
          </w:p>
          <w:p w14:paraId="50E96A54" w14:textId="6A1A726F" w:rsidR="00B4319F" w:rsidRPr="00BB1ECA" w:rsidRDefault="00F3092C" w:rsidP="00F3092C">
            <w:pPr>
              <w:ind w:firstLineChars="100" w:firstLine="220"/>
              <w:rPr>
                <w:rFonts w:ascii="HG丸ｺﾞｼｯｸM-PRO" w:eastAsia="HG丸ｺﾞｼｯｸM-PRO" w:hAnsi="HG丸ｺﾞｼｯｸM-PRO"/>
                <w:u w:val="single"/>
                <w:lang w:eastAsia="ja-JP"/>
              </w:rPr>
            </w:pPr>
            <w:r w:rsidRPr="00BB1ECA">
              <w:rPr>
                <w:rFonts w:ascii="HG丸ｺﾞｼｯｸM-PRO" w:eastAsia="HG丸ｺﾞｼｯｸM-PRO" w:hAnsi="HG丸ｺﾞｼｯｸM-PRO" w:hint="eastAsia"/>
                <w:u w:val="single"/>
                <w:lang w:eastAsia="ja-JP"/>
              </w:rPr>
              <w:t>※</w:t>
            </w:r>
            <w:r w:rsidR="00B4319F" w:rsidRPr="00BB1ECA">
              <w:rPr>
                <w:rFonts w:ascii="HG丸ｺﾞｼｯｸM-PRO" w:eastAsia="HG丸ｺﾞｼｯｸM-PRO" w:hAnsi="HG丸ｺﾞｼｯｸM-PRO" w:hint="eastAsia"/>
                <w:u w:val="single"/>
                <w:lang w:eastAsia="ja-JP"/>
              </w:rPr>
              <w:t>施設の解体・撤去、園舎の整備に関する計画</w:t>
            </w:r>
            <w:r w:rsidRPr="00BB1ECA">
              <w:rPr>
                <w:rFonts w:ascii="HG丸ｺﾞｼｯｸM-PRO" w:eastAsia="HG丸ｺﾞｼｯｸM-PRO" w:hAnsi="HG丸ｺﾞｼｯｸM-PRO" w:hint="eastAsia"/>
                <w:u w:val="single"/>
                <w:lang w:eastAsia="ja-JP"/>
              </w:rPr>
              <w:t>を含めてください。</w:t>
            </w:r>
          </w:p>
          <w:p w14:paraId="103D324D" w14:textId="77777777" w:rsidR="00FD743D" w:rsidRDefault="00C516E5" w:rsidP="00C516E5">
            <w:pPr>
              <w:pStyle w:val="a7"/>
              <w:numPr>
                <w:ilvl w:val="0"/>
                <w:numId w:val="10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B7050B">
              <w:rPr>
                <w:rFonts w:ascii="HG丸ｺﾞｼｯｸM-PRO" w:eastAsia="HG丸ｺﾞｼｯｸM-PRO" w:hAnsi="HG丸ｺﾞｼｯｸM-PRO"/>
                <w:lang w:eastAsia="ja-JP"/>
              </w:rPr>
              <w:t>建設計画の確実性と効率性</w:t>
            </w:r>
          </w:p>
          <w:p w14:paraId="160D0D2B" w14:textId="24FCC5CE" w:rsidR="00C516E5" w:rsidRPr="00FD743D" w:rsidRDefault="00C516E5" w:rsidP="00C516E5">
            <w:pPr>
              <w:pStyle w:val="a7"/>
              <w:numPr>
                <w:ilvl w:val="0"/>
                <w:numId w:val="10"/>
              </w:numPr>
              <w:ind w:leftChars="0"/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FD743D">
              <w:rPr>
                <w:rFonts w:ascii="HG丸ｺﾞｼｯｸM-PRO" w:eastAsia="HG丸ｺﾞｼｯｸM-PRO" w:hAnsi="HG丸ｺﾞｼｯｸM-PRO"/>
                <w:lang w:eastAsia="ja-JP"/>
              </w:rPr>
              <w:t>近隣への配慮</w:t>
            </w:r>
          </w:p>
        </w:tc>
      </w:tr>
      <w:tr w:rsidR="00C516E5" w:rsidRPr="00C516E5" w14:paraId="368EF5F6" w14:textId="77777777" w:rsidTr="00F3092C">
        <w:trPr>
          <w:trHeight w:val="9825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952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BD3EF1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C878EE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7814BE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64A4BB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B47810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12E93D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2EA309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4129A8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08BE047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CBDBBF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5E0ED2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0F7369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6F6A3A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EF2669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456658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182C2FD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E9007F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257EA6AD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39238891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F931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１８　現在運営している保育所の運営・現況について</w:t>
            </w:r>
          </w:p>
          <w:p w14:paraId="0080851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（１）保育課程・指導計画等の運用、周知</w:t>
            </w:r>
          </w:p>
          <w:p w14:paraId="5D7DED3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（２）健康管理の状況</w:t>
            </w:r>
          </w:p>
          <w:p w14:paraId="430128A0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（３）給食運営</w:t>
            </w:r>
          </w:p>
          <w:p w14:paraId="1E804D6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（４）施設・環境管理</w:t>
            </w:r>
          </w:p>
          <w:p w14:paraId="3B273D7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（５）保育士の関わり方</w:t>
            </w:r>
          </w:p>
          <w:p w14:paraId="6B6EDE0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（６）保育内容</w:t>
            </w:r>
          </w:p>
          <w:p w14:paraId="17483817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（７）事故防止・危機管理</w:t>
            </w:r>
          </w:p>
          <w:p w14:paraId="489C8EE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（８）保護者との連携</w:t>
            </w:r>
          </w:p>
        </w:tc>
      </w:tr>
      <w:tr w:rsidR="00C516E5" w:rsidRPr="00C516E5" w14:paraId="6AB9700A" w14:textId="77777777" w:rsidTr="00F3092C">
        <w:trPr>
          <w:trHeight w:val="7714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E92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61086F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3178CB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97E75DE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37C854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B113D5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F6B494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1E75A2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37A3B7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972C59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31341F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4D59FB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25C9E79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63858F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670C22F2" w14:textId="77777777" w:rsidR="00C516E5" w:rsidRPr="00C516E5" w:rsidRDefault="00C516E5" w:rsidP="00C516E5">
      <w:pPr>
        <w:rPr>
          <w:rFonts w:ascii="HG丸ｺﾞｼｯｸM-PRO" w:eastAsia="HG丸ｺﾞｼｯｸM-PRO" w:hAnsi="HG丸ｺﾞｼｯｸM-PRO"/>
          <w:lang w:eastAsia="ja-JP"/>
        </w:rPr>
      </w:pPr>
    </w:p>
    <w:tbl>
      <w:tblPr>
        <w:tblW w:w="8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2"/>
      </w:tblGrid>
      <w:tr w:rsidR="00C516E5" w:rsidRPr="00C516E5" w14:paraId="1CE577E8" w14:textId="77777777">
        <w:trPr>
          <w:trHeight w:val="99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8CA8" w14:textId="77777777" w:rsidR="00C516E5" w:rsidRPr="006B4AF2" w:rsidRDefault="00C516E5" w:rsidP="00C516E5">
            <w:pPr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</w:pPr>
            <w:r w:rsidRPr="006B4AF2">
              <w:rPr>
                <w:rFonts w:ascii="HG丸ｺﾞｼｯｸM-PRO" w:eastAsia="HG丸ｺﾞｼｯｸM-PRO" w:hAnsi="HG丸ｺﾞｼｯｸM-PRO"/>
                <w:b/>
                <w:bCs/>
                <w:lang w:eastAsia="ja-JP"/>
              </w:rPr>
              <w:lastRenderedPageBreak/>
              <w:t>１９　その他</w:t>
            </w:r>
          </w:p>
          <w:p w14:paraId="1853E43B" w14:textId="77777777" w:rsid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  <w:r w:rsidRPr="00C516E5">
              <w:rPr>
                <w:rFonts w:ascii="HG丸ｺﾞｼｯｸM-PRO" w:eastAsia="HG丸ｺﾞｼｯｸM-PRO" w:hAnsi="HG丸ｺﾞｼｯｸM-PRO"/>
                <w:lang w:eastAsia="ja-JP"/>
              </w:rPr>
              <w:t>（１）保育事業に重視する点や新たな取り組みについて（先駆的事業・自主事業など）</w:t>
            </w:r>
          </w:p>
          <w:p w14:paraId="0511F4B5" w14:textId="1E35D194" w:rsidR="00BB1ECA" w:rsidRPr="00BB1ECA" w:rsidRDefault="00BB1ECA" w:rsidP="00BB1ECA">
            <w:pPr>
              <w:ind w:firstLineChars="100" w:firstLine="220"/>
              <w:rPr>
                <w:rFonts w:ascii="HG丸ｺﾞｼｯｸM-PRO" w:eastAsia="HG丸ｺﾞｼｯｸM-PRO" w:hAnsi="HG丸ｺﾞｼｯｸM-PRO"/>
                <w:u w:val="single"/>
                <w:lang w:eastAsia="ja-JP"/>
              </w:rPr>
            </w:pPr>
            <w:r w:rsidRPr="00BB1ECA">
              <w:rPr>
                <w:rFonts w:ascii="HG丸ｺﾞｼｯｸM-PRO" w:eastAsia="HG丸ｺﾞｼｯｸM-PRO" w:hAnsi="HG丸ｺﾞｼｯｸM-PRO" w:hint="eastAsia"/>
                <w:u w:val="single"/>
                <w:lang w:eastAsia="ja-JP"/>
              </w:rPr>
              <w:t>※「仕様書３</w:t>
            </w:r>
            <w:r w:rsidRPr="00BB1ECA">
              <w:rPr>
                <w:rFonts w:ascii="Cambria Math" w:eastAsia="HG丸ｺﾞｼｯｸM-PRO" w:hAnsi="Cambria Math" w:cs="Cambria Math" w:hint="eastAsia"/>
                <w:u w:val="single"/>
                <w:lang w:eastAsia="ja-JP"/>
              </w:rPr>
              <w:t>（７）</w:t>
            </w:r>
            <w:r w:rsidRPr="00BB1ECA">
              <w:rPr>
                <w:rFonts w:ascii="Cambria Math" w:eastAsia="HG丸ｺﾞｼｯｸM-PRO" w:hAnsi="Cambria Math" w:cs="Cambria Math"/>
                <w:u w:val="single"/>
                <w:lang w:eastAsia="ja-JP"/>
              </w:rPr>
              <w:t>その他インセンティブに見合う事業者からの提案による事業</w:t>
            </w:r>
            <w:r w:rsidRPr="00BB1ECA">
              <w:rPr>
                <w:rFonts w:ascii="Cambria Math" w:eastAsia="HG丸ｺﾞｼｯｸM-PRO" w:hAnsi="Cambria Math" w:cs="Cambria Math" w:hint="eastAsia"/>
                <w:u w:val="single"/>
                <w:lang w:eastAsia="ja-JP"/>
              </w:rPr>
              <w:t>」として提案してください。</w:t>
            </w:r>
          </w:p>
        </w:tc>
      </w:tr>
      <w:tr w:rsidR="00C516E5" w:rsidRPr="00C516E5" w14:paraId="4436E002" w14:textId="77777777" w:rsidTr="000D3A53">
        <w:trPr>
          <w:trHeight w:val="10230"/>
        </w:trPr>
        <w:tc>
          <w:tcPr>
            <w:tcW w:w="8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C2F1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6B84723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31E7994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32AF543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20FE4A8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26C3C84A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FE78EC2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315C7415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42DE07AB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5AD9143F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11C9A386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  <w:p w14:paraId="7F92F7BC" w14:textId="77777777" w:rsidR="00C516E5" w:rsidRPr="00C516E5" w:rsidRDefault="00C516E5" w:rsidP="00C516E5">
            <w:pPr>
              <w:rPr>
                <w:rFonts w:ascii="HG丸ｺﾞｼｯｸM-PRO" w:eastAsia="HG丸ｺﾞｼｯｸM-PRO" w:hAnsi="HG丸ｺﾞｼｯｸM-PRO"/>
                <w:lang w:eastAsia="ja-JP"/>
              </w:rPr>
            </w:pPr>
          </w:p>
        </w:tc>
      </w:tr>
    </w:tbl>
    <w:p w14:paraId="0600677E" w14:textId="77777777" w:rsidR="00726875" w:rsidRPr="00C516E5" w:rsidRDefault="00726875">
      <w:pPr>
        <w:rPr>
          <w:rFonts w:ascii="HG丸ｺﾞｼｯｸM-PRO" w:eastAsia="HG丸ｺﾞｼｯｸM-PRO" w:hAnsi="HG丸ｺﾞｼｯｸM-PRO"/>
          <w:lang w:eastAsia="ja-JP"/>
        </w:rPr>
      </w:pPr>
    </w:p>
    <w:sectPr w:rsidR="00726875" w:rsidRPr="00C516E5" w:rsidSect="007A1890">
      <w:headerReference w:type="default" r:id="rId8"/>
      <w:footerReference w:type="default" r:id="rId9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BF2A" w14:textId="77777777" w:rsidR="003C2F84" w:rsidRDefault="003C2F84">
      <w:pPr>
        <w:spacing w:after="0" w:line="240" w:lineRule="auto"/>
      </w:pPr>
      <w:r>
        <w:separator/>
      </w:r>
    </w:p>
  </w:endnote>
  <w:endnote w:type="continuationSeparator" w:id="0">
    <w:p w14:paraId="68708E26" w14:textId="77777777" w:rsidR="003C2F84" w:rsidRDefault="003C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F5C3" w14:textId="202BB3FC" w:rsidR="007A1890" w:rsidRPr="00F3092C" w:rsidRDefault="007A1890" w:rsidP="00F3092C">
    <w:pPr>
      <w:pStyle w:val="a3"/>
      <w:jc w:val="center"/>
      <w:rPr>
        <w:rFonts w:ascii="BIZ UDゴシック" w:eastAsia="BIZ UDゴシック" w:hAnsi="BIZ UDゴシック"/>
      </w:rPr>
    </w:pPr>
    <w:r w:rsidRPr="00CD70B4">
      <w:rPr>
        <w:rFonts w:ascii="BIZ UDゴシック" w:eastAsia="BIZ UDゴシック" w:hAnsi="BIZ UDゴシック"/>
        <w:lang w:val="ja-JP"/>
      </w:rPr>
      <w:t xml:space="preserve"> </w:t>
    </w:r>
    <w:r w:rsidRPr="00CD70B4">
      <w:rPr>
        <w:rFonts w:ascii="BIZ UDゴシック" w:eastAsia="BIZ UDゴシック" w:hAnsi="BIZ UDゴシック"/>
        <w:b/>
        <w:bCs/>
      </w:rPr>
      <w:fldChar w:fldCharType="begin"/>
    </w:r>
    <w:r w:rsidRPr="00CD70B4">
      <w:rPr>
        <w:rFonts w:ascii="BIZ UDゴシック" w:eastAsia="BIZ UDゴシック" w:hAnsi="BIZ UDゴシック"/>
        <w:b/>
        <w:bCs/>
      </w:rPr>
      <w:instrText>PAGE</w:instrText>
    </w:r>
    <w:r w:rsidRPr="00CD70B4">
      <w:rPr>
        <w:rFonts w:ascii="BIZ UDゴシック" w:eastAsia="BIZ UDゴシック" w:hAnsi="BIZ UDゴシック"/>
        <w:b/>
        <w:bCs/>
      </w:rPr>
      <w:fldChar w:fldCharType="separate"/>
    </w:r>
    <w:r w:rsidRPr="00CD70B4">
      <w:rPr>
        <w:rFonts w:ascii="BIZ UDゴシック" w:eastAsia="BIZ UDゴシック" w:hAnsi="BIZ UDゴシック"/>
        <w:b/>
        <w:bCs/>
        <w:lang w:val="ja-JP"/>
      </w:rPr>
      <w:t>2</w:t>
    </w:r>
    <w:r w:rsidRPr="00CD70B4">
      <w:rPr>
        <w:rFonts w:ascii="BIZ UDゴシック" w:eastAsia="BIZ UDゴシック" w:hAnsi="BIZ UDゴシック"/>
        <w:b/>
        <w:bCs/>
      </w:rPr>
      <w:fldChar w:fldCharType="end"/>
    </w:r>
    <w:r w:rsidRPr="00CD70B4">
      <w:rPr>
        <w:rFonts w:ascii="BIZ UDゴシック" w:eastAsia="BIZ UDゴシック" w:hAnsi="BIZ UDゴシック"/>
        <w:lang w:val="ja-JP"/>
      </w:rPr>
      <w:t xml:space="preserve"> </w:t>
    </w:r>
    <w:r w:rsidRPr="00CD70B4">
      <w:rPr>
        <w:rFonts w:ascii="BIZ UDゴシック" w:eastAsia="BIZ UDゴシック" w:hAnsi="BIZ UDゴシック"/>
        <w:lang w:val="ja-JP"/>
      </w:rPr>
      <w:t xml:space="preserve">/ </w:t>
    </w:r>
    <w:r w:rsidRPr="00CD70B4">
      <w:rPr>
        <w:rFonts w:ascii="BIZ UDゴシック" w:eastAsia="BIZ UDゴシック" w:hAnsi="BIZ UDゴシック"/>
        <w:b/>
        <w:bCs/>
      </w:rPr>
      <w:fldChar w:fldCharType="begin"/>
    </w:r>
    <w:r w:rsidRPr="00CD70B4">
      <w:rPr>
        <w:rFonts w:ascii="BIZ UDゴシック" w:eastAsia="BIZ UDゴシック" w:hAnsi="BIZ UDゴシック"/>
        <w:b/>
        <w:bCs/>
      </w:rPr>
      <w:instrText>NUMPAGES</w:instrText>
    </w:r>
    <w:r w:rsidRPr="00CD70B4">
      <w:rPr>
        <w:rFonts w:ascii="BIZ UDゴシック" w:eastAsia="BIZ UDゴシック" w:hAnsi="BIZ UDゴシック"/>
        <w:b/>
        <w:bCs/>
      </w:rPr>
      <w:fldChar w:fldCharType="separate"/>
    </w:r>
    <w:r w:rsidRPr="00CD70B4">
      <w:rPr>
        <w:rFonts w:ascii="BIZ UDゴシック" w:eastAsia="BIZ UDゴシック" w:hAnsi="BIZ UDゴシック"/>
        <w:b/>
        <w:bCs/>
        <w:lang w:val="ja-JP"/>
      </w:rPr>
      <w:t>2</w:t>
    </w:r>
    <w:r w:rsidRPr="00CD70B4">
      <w:rPr>
        <w:rFonts w:ascii="BIZ UDゴシック" w:eastAsia="BIZ UDゴシック" w:hAnsi="BIZ UDゴシック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103F2" w14:textId="77777777" w:rsidR="003C2F84" w:rsidRDefault="003C2F84">
      <w:pPr>
        <w:spacing w:after="0" w:line="240" w:lineRule="auto"/>
      </w:pPr>
      <w:r>
        <w:separator/>
      </w:r>
    </w:p>
  </w:footnote>
  <w:footnote w:type="continuationSeparator" w:id="0">
    <w:p w14:paraId="3EFEFDFB" w14:textId="77777777" w:rsidR="003C2F84" w:rsidRDefault="003C2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0C35" w14:textId="48E4955B" w:rsidR="00C516E5" w:rsidRPr="002A7D16" w:rsidRDefault="00C516E5" w:rsidP="00C516E5">
    <w:pPr>
      <w:rPr>
        <w:rFonts w:ascii="HG丸ｺﾞｼｯｸM-PRO" w:eastAsia="HG丸ｺﾞｼｯｸM-PRO" w:hAnsi="HG丸ｺﾞｼｯｸM-PRO"/>
        <w:lang w:eastAsia="ja-JP"/>
      </w:rPr>
    </w:pPr>
    <w:r>
      <w:rPr>
        <w:rFonts w:ascii="HG丸ｺﾞｼｯｸM-PRO" w:eastAsia="HG丸ｺﾞｼｯｸM-PRO" w:hAnsi="HG丸ｺﾞｼｯｸM-PRO" w:hint="eastAsia"/>
        <w:lang w:eastAsia="ja-JP"/>
      </w:rPr>
      <w:t>※各項目１～２ページを目安に作成してください。　　　　　　　　　　　　　　　　　（全体で３０ページ強目安で作成お願いします）　　　　　　　　　　　　　　　　　　　※別紙２「審査基準書」の評価ポイントを参考に作成してください。</w:t>
    </w:r>
  </w:p>
  <w:p w14:paraId="4576FF7F" w14:textId="77777777" w:rsidR="00C516E5" w:rsidRDefault="00C516E5">
    <w:pPr>
      <w:pStyle w:val="a5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D80"/>
    <w:multiLevelType w:val="hybridMultilevel"/>
    <w:tmpl w:val="74242CF8"/>
    <w:lvl w:ilvl="0" w:tplc="27CC1A76">
      <w:start w:val="1"/>
      <w:numFmt w:val="decimalFullWidth"/>
      <w:lvlText w:val="（%1）"/>
      <w:lvlJc w:val="left"/>
      <w:pPr>
        <w:ind w:left="730" w:hanging="7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3EF6CB3"/>
    <w:multiLevelType w:val="hybridMultilevel"/>
    <w:tmpl w:val="F1C46BFC"/>
    <w:lvl w:ilvl="0" w:tplc="A30C7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8FC3A66"/>
    <w:multiLevelType w:val="hybridMultilevel"/>
    <w:tmpl w:val="C534DAE0"/>
    <w:lvl w:ilvl="0" w:tplc="7F3CA7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EF39C1"/>
    <w:multiLevelType w:val="hybridMultilevel"/>
    <w:tmpl w:val="6B9A8C32"/>
    <w:lvl w:ilvl="0" w:tplc="F4D4E8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EC15DCC"/>
    <w:multiLevelType w:val="hybridMultilevel"/>
    <w:tmpl w:val="C6A41D06"/>
    <w:lvl w:ilvl="0" w:tplc="711E12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A342B3A"/>
    <w:multiLevelType w:val="hybridMultilevel"/>
    <w:tmpl w:val="ED9E5ACE"/>
    <w:lvl w:ilvl="0" w:tplc="A6546B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91902A8"/>
    <w:multiLevelType w:val="hybridMultilevel"/>
    <w:tmpl w:val="8E40941E"/>
    <w:lvl w:ilvl="0" w:tplc="FCACEFE4">
      <w:start w:val="1"/>
      <w:numFmt w:val="decimalFullWidth"/>
      <w:lvlText w:val="（%1）"/>
      <w:lvlJc w:val="left"/>
      <w:pPr>
        <w:ind w:left="740" w:hanging="7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F7578BC"/>
    <w:multiLevelType w:val="hybridMultilevel"/>
    <w:tmpl w:val="65CCADB4"/>
    <w:lvl w:ilvl="0" w:tplc="5140546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5D642A7"/>
    <w:multiLevelType w:val="hybridMultilevel"/>
    <w:tmpl w:val="0602CBBC"/>
    <w:lvl w:ilvl="0" w:tplc="F83009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FE946FA"/>
    <w:multiLevelType w:val="hybridMultilevel"/>
    <w:tmpl w:val="ED6277BE"/>
    <w:lvl w:ilvl="0" w:tplc="A858A6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82546">
    <w:abstractNumId w:val="6"/>
  </w:num>
  <w:num w:numId="2" w16cid:durableId="1488090471">
    <w:abstractNumId w:val="5"/>
  </w:num>
  <w:num w:numId="3" w16cid:durableId="726610531">
    <w:abstractNumId w:val="2"/>
  </w:num>
  <w:num w:numId="4" w16cid:durableId="1327628302">
    <w:abstractNumId w:val="4"/>
  </w:num>
  <w:num w:numId="5" w16cid:durableId="1129008039">
    <w:abstractNumId w:val="3"/>
  </w:num>
  <w:num w:numId="6" w16cid:durableId="2133084987">
    <w:abstractNumId w:val="9"/>
  </w:num>
  <w:num w:numId="7" w16cid:durableId="1668241133">
    <w:abstractNumId w:val="8"/>
  </w:num>
  <w:num w:numId="8" w16cid:durableId="386993003">
    <w:abstractNumId w:val="7"/>
  </w:num>
  <w:num w:numId="9" w16cid:durableId="1610701226">
    <w:abstractNumId w:val="0"/>
  </w:num>
  <w:num w:numId="10" w16cid:durableId="1990402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90"/>
    <w:rsid w:val="000546AC"/>
    <w:rsid w:val="000A19FB"/>
    <w:rsid w:val="000D3A53"/>
    <w:rsid w:val="000F398F"/>
    <w:rsid w:val="00102AB2"/>
    <w:rsid w:val="002A2631"/>
    <w:rsid w:val="002A7D16"/>
    <w:rsid w:val="003C2F84"/>
    <w:rsid w:val="00495264"/>
    <w:rsid w:val="0049665C"/>
    <w:rsid w:val="004B0624"/>
    <w:rsid w:val="005207DD"/>
    <w:rsid w:val="00536BEF"/>
    <w:rsid w:val="005573C8"/>
    <w:rsid w:val="005809CC"/>
    <w:rsid w:val="005E279A"/>
    <w:rsid w:val="006078AC"/>
    <w:rsid w:val="006517F2"/>
    <w:rsid w:val="00686741"/>
    <w:rsid w:val="006B4AF2"/>
    <w:rsid w:val="00726875"/>
    <w:rsid w:val="007A1890"/>
    <w:rsid w:val="00804391"/>
    <w:rsid w:val="008A2B75"/>
    <w:rsid w:val="00933868"/>
    <w:rsid w:val="009865BB"/>
    <w:rsid w:val="00A721EF"/>
    <w:rsid w:val="00A8089F"/>
    <w:rsid w:val="00A9590F"/>
    <w:rsid w:val="00AE7446"/>
    <w:rsid w:val="00B4319F"/>
    <w:rsid w:val="00B43276"/>
    <w:rsid w:val="00B7050B"/>
    <w:rsid w:val="00B84861"/>
    <w:rsid w:val="00BB1ECA"/>
    <w:rsid w:val="00BD2416"/>
    <w:rsid w:val="00C25235"/>
    <w:rsid w:val="00C27A6C"/>
    <w:rsid w:val="00C516E5"/>
    <w:rsid w:val="00C818FD"/>
    <w:rsid w:val="00D06FA6"/>
    <w:rsid w:val="00D762A9"/>
    <w:rsid w:val="00DA51F2"/>
    <w:rsid w:val="00E34EFE"/>
    <w:rsid w:val="00E82DF3"/>
    <w:rsid w:val="00F04FCA"/>
    <w:rsid w:val="00F3092C"/>
    <w:rsid w:val="00F56A01"/>
    <w:rsid w:val="00F852A2"/>
    <w:rsid w:val="00FD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86807"/>
  <w15:docId w15:val="{45575DBC-2C13-43E9-99CD-CBF72A78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A1890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ＭＳ 明朝" w:eastAsia="ＭＳ 明朝" w:cs="Times New Roman"/>
      <w:kern w:val="2"/>
      <w:sz w:val="21"/>
      <w:lang w:eastAsia="ja-JP"/>
    </w:rPr>
  </w:style>
  <w:style w:type="character" w:customStyle="1" w:styleId="a4">
    <w:name w:val="フッター (文字)"/>
    <w:basedOn w:val="a0"/>
    <w:link w:val="a3"/>
    <w:uiPriority w:val="99"/>
    <w:rsid w:val="007A1890"/>
    <w:rPr>
      <w:rFonts w:ascii="ＭＳ 明朝" w:eastAsia="ＭＳ 明朝" w:cs="Times New Roman"/>
      <w:kern w:val="2"/>
      <w:sz w:val="21"/>
      <w:lang w:eastAsia="ja-JP"/>
    </w:rPr>
  </w:style>
  <w:style w:type="paragraph" w:styleId="a5">
    <w:name w:val="header"/>
    <w:basedOn w:val="a"/>
    <w:link w:val="a6"/>
    <w:uiPriority w:val="99"/>
    <w:unhideWhenUsed/>
    <w:rsid w:val="002A7D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7D16"/>
  </w:style>
  <w:style w:type="paragraph" w:styleId="a7">
    <w:name w:val="List Paragraph"/>
    <w:basedOn w:val="a"/>
    <w:uiPriority w:val="34"/>
    <w:qFormat/>
    <w:rsid w:val="000A19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8C353-28D1-45C5-85E4-38B99DE4AAA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EnNormal.dotm</Template>
  <TotalTime>79</TotalTime>
  <Pages>1</Pages>
  <Words>236</Words>
  <Characters>1351</Characters>
  <DocSecurity>0</DocSecurity>
  <Lines>11</Lines>
  <Paragraphs>3</Paragraphs>
  <ScaleCrop>false</ScaleCrop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2026-10-06T01:53:00Z</dcterms:created>
  <dcterms:modified xsi:type="dcterms:W3CDTF">2026-10-07T02:26:00Z</dcterms:modified>
</cp:coreProperties>
</file>